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2607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 w14:paraId="206D8EDC">
      <w:pPr>
        <w:rPr>
          <w:rFonts w:hint="eastAsia"/>
          <w:lang w:val="en-US" w:eastAsia="zh-CN"/>
        </w:rPr>
      </w:pPr>
    </w:p>
    <w:p w14:paraId="1FE59367">
      <w:pPr>
        <w:rPr>
          <w:rFonts w:hint="eastAsia"/>
          <w:lang w:val="en-US" w:eastAsia="zh-CN"/>
        </w:rPr>
      </w:pPr>
    </w:p>
    <w:p w14:paraId="1D7B30B3">
      <w:pPr>
        <w:rPr>
          <w:rFonts w:hint="eastAsia"/>
          <w:lang w:val="en-US" w:eastAsia="zh-CN"/>
        </w:rPr>
      </w:pPr>
    </w:p>
    <w:p w14:paraId="23EED580">
      <w:pPr>
        <w:jc w:val="center"/>
        <w:rPr>
          <w:rFonts w:hint="eastAsia"/>
          <w:sz w:val="96"/>
          <w:szCs w:val="160"/>
          <w:lang w:val="en-US" w:eastAsia="zh-CN"/>
        </w:rPr>
      </w:pPr>
      <w:r>
        <w:rPr>
          <w:rFonts w:hint="eastAsia" w:ascii="汉仪粗宋简" w:hAnsi="汉仪粗宋简" w:eastAsia="汉仪粗宋简" w:cs="汉仪粗宋简"/>
          <w:color w:val="000000" w:themeColor="text1"/>
          <w:sz w:val="96"/>
          <w:szCs w:val="160"/>
          <w:lang w:val="en-US" w:eastAsia="zh-CN"/>
          <w14:textFill>
            <w14:solidFill>
              <w14:schemeClr w14:val="tx1"/>
            </w14:solidFill>
          </w14:textFill>
        </w:rPr>
        <w:t>组织机构图</w:t>
      </w:r>
    </w:p>
    <w:p w14:paraId="26F6AC9B">
      <w:pPr>
        <w:rPr>
          <w:rFonts w:hint="eastAsia"/>
          <w:lang w:val="en-US" w:eastAsia="zh-CN"/>
        </w:rPr>
      </w:pPr>
    </w:p>
    <w:p w14:paraId="01B84C73">
      <w:pPr>
        <w:rPr>
          <w:rFonts w:hint="eastAsia"/>
          <w:lang w:val="en-US" w:eastAsia="zh-CN"/>
        </w:rPr>
      </w:pPr>
      <w:bookmarkStart w:id="0" w:name="_GoBack"/>
      <w:bookmarkEnd w:id="0"/>
    </w:p>
    <w:p w14:paraId="43E3D5BE">
      <w:pPr>
        <w:rPr>
          <w:rFonts w:hint="eastAsia"/>
          <w:lang w:val="en-US" w:eastAsia="zh-CN"/>
        </w:rPr>
      </w:pPr>
    </w:p>
    <w:p w14:paraId="3666B22A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1696085</wp:posOffset>
                </wp:positionH>
                <wp:positionV relativeFrom="paragraph">
                  <wp:posOffset>2202815</wp:posOffset>
                </wp:positionV>
                <wp:extent cx="3267075" cy="2372360"/>
                <wp:effectExtent l="6350" t="6350" r="22225" b="2159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7075" cy="2372360"/>
                          <a:chOff x="9115" y="5633"/>
                          <a:chExt cx="5145" cy="3736"/>
                        </a:xfrm>
                      </wpg:grpSpPr>
                      <wps:wsp>
                        <wps:cNvPr id="6" name="圆角矩形 5"/>
                        <wps:cNvSpPr/>
                        <wps:spPr>
                          <a:xfrm>
                            <a:off x="10600" y="5633"/>
                            <a:ext cx="2145" cy="79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D01A18">
                              <w:pPr>
                                <w:pStyle w:val="4"/>
                                <w:kinsoku/>
                                <w:ind w:left="0"/>
                                <w:jc w:val="center"/>
                                <w:rPr>
                                  <w:rFonts w:hint="eastAsia" w:ascii="汉仪粗宋简" w:hAnsi="汉仪粗宋简" w:eastAsia="汉仪粗宋简" w:cs="汉仪粗宋简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汉仪粗宋简" w:hAnsi="汉仪粗宋简" w:eastAsia="汉仪粗宋简" w:cs="汉仪粗宋简"/>
                                  <w:b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>生产经理</w:t>
                              </w:r>
                            </w:p>
                          </w:txbxContent>
                        </wps:txbx>
                        <wps:bodyPr vertOverflow="clip" horzOverflow="clip" wrap="square" rtlCol="0" anchor="ctr" anchorCtr="0"/>
                      </wps:wsp>
                      <wps:wsp>
                        <wps:cNvPr id="11" name="圆角矩形 10"/>
                        <wps:cNvSpPr/>
                        <wps:spPr>
                          <a:xfrm>
                            <a:off x="9115" y="7493"/>
                            <a:ext cx="796" cy="1874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0D26A3">
                              <w:pPr>
                                <w:pStyle w:val="4"/>
                                <w:kinsoku/>
                                <w:ind w:left="0"/>
                                <w:jc w:val="center"/>
                              </w:pPr>
                              <w:r>
                                <w:rPr>
                                  <w:rFonts w:hint="eastAsia" w:ascii="汉仪粗宋简" w:hAnsi="汉仪粗宋简" w:eastAsia="汉仪粗宋简" w:cs="汉仪粗宋简"/>
                                  <w:b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>员工</w:t>
                              </w:r>
                            </w:p>
                          </w:txbxContent>
                        </wps:txbx>
                        <wps:bodyPr vertOverflow="clip" horzOverflow="clip" wrap="square" rtlCol="0" anchor="ctr" anchorCtr="0"/>
                      </wps:wsp>
                      <wps:wsp>
                        <wps:cNvPr id="12" name="圆角矩形 11"/>
                        <wps:cNvSpPr/>
                        <wps:spPr>
                          <a:xfrm>
                            <a:off x="10197" y="7493"/>
                            <a:ext cx="793" cy="1859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600E6F">
                              <w:pPr>
                                <w:pStyle w:val="4"/>
                                <w:kinsoku/>
                                <w:ind w:left="0"/>
                                <w:jc w:val="center"/>
                              </w:pPr>
                              <w:r>
                                <w:rPr>
                                  <w:rFonts w:hint="eastAsia" w:ascii="汉仪粗宋简" w:hAnsi="汉仪粗宋简" w:eastAsia="汉仪粗宋简" w:cs="汉仪粗宋简"/>
                                  <w:b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>员工</w:t>
                              </w:r>
                            </w:p>
                          </w:txbxContent>
                        </wps:txbx>
                        <wps:bodyPr vertOverflow="clip" horzOverflow="clip" wrap="square" rtlCol="0" anchor="ctr" anchorCtr="0"/>
                      </wps:wsp>
                      <wps:wsp>
                        <wps:cNvPr id="13" name="圆角矩形 12"/>
                        <wps:cNvSpPr/>
                        <wps:spPr>
                          <a:xfrm>
                            <a:off x="11320" y="7493"/>
                            <a:ext cx="780" cy="1859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F1BA34">
                              <w:pPr>
                                <w:pStyle w:val="4"/>
                                <w:kinsoku/>
                                <w:ind w:left="0"/>
                                <w:jc w:val="center"/>
                              </w:pPr>
                              <w:r>
                                <w:rPr>
                                  <w:rFonts w:hint="eastAsia" w:ascii="汉仪粗宋简" w:hAnsi="汉仪粗宋简" w:eastAsia="汉仪粗宋简" w:cs="汉仪粗宋简"/>
                                  <w:b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>员工</w:t>
                              </w:r>
                            </w:p>
                          </w:txbxContent>
                        </wps:txbx>
                        <wps:bodyPr vertOverflow="clip" horzOverflow="clip" wrap="square" rtlCol="0" anchor="ctr" anchorCtr="0"/>
                      </wps:wsp>
                      <wps:wsp>
                        <wps:cNvPr id="14" name="圆角矩形 13"/>
                        <wps:cNvSpPr/>
                        <wps:spPr>
                          <a:xfrm>
                            <a:off x="12355" y="7521"/>
                            <a:ext cx="780" cy="1847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3326C5">
                              <w:r>
                                <w:rPr>
                                  <w:rFonts w:hint="eastAsia" w:ascii="汉仪粗宋简" w:hAnsi="汉仪粗宋简" w:eastAsia="汉仪粗宋简" w:cs="汉仪粗宋简"/>
                                  <w:b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>员工</w:t>
                              </w:r>
                            </w:p>
                          </w:txbxContent>
                        </wps:txbx>
                        <wps:bodyPr vertOverflow="clip" horzOverflow="clip" wrap="square" rtlCol="0" anchor="ctr" anchorCtr="0"/>
                      </wps:wsp>
                      <wps:wsp>
                        <wps:cNvPr id="15" name="圆角矩形 14"/>
                        <wps:cNvSpPr/>
                        <wps:spPr>
                          <a:xfrm>
                            <a:off x="13510" y="7521"/>
                            <a:ext cx="750" cy="1848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BA07D0">
                              <w:pPr>
                                <w:pStyle w:val="4"/>
                                <w:kinsoku/>
                                <w:ind w:left="0"/>
                                <w:jc w:val="center"/>
                              </w:pPr>
                              <w:r>
                                <w:rPr>
                                  <w:rFonts w:hint="eastAsia" w:ascii="汉仪粗宋简" w:hAnsi="汉仪粗宋简" w:eastAsia="汉仪粗宋简" w:cs="汉仪粗宋简"/>
                                  <w:b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>员工</w:t>
                              </w:r>
                            </w:p>
                          </w:txbxContent>
                        </wps:txbx>
                        <wps:bodyPr vertOverflow="clip" horzOverflow="clip" wrap="square" rtlCol="0" anchor="ctr" anchorCtr="0"/>
                      </wps:wsp>
                      <wps:wsp>
                        <wps:cNvPr id="28" name="直接连接符 28"/>
                        <wps:cNvCnPr>
                          <a:stCxn id="11" idx="0"/>
                        </wps:cNvCnPr>
                        <wps:spPr>
                          <a:xfrm flipV="1">
                            <a:off x="9513" y="7005"/>
                            <a:ext cx="4" cy="48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直接连接符 29"/>
                        <wps:cNvCnPr/>
                        <wps:spPr>
                          <a:xfrm>
                            <a:off x="9517" y="7005"/>
                            <a:ext cx="4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直接连接符 30"/>
                        <wps:cNvCnPr/>
                        <wps:spPr>
                          <a:xfrm flipV="1">
                            <a:off x="10593" y="7005"/>
                            <a:ext cx="4" cy="48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直接连接符 31"/>
                        <wps:cNvCnPr>
                          <a:stCxn id="13" idx="0"/>
                        </wps:cNvCnPr>
                        <wps:spPr>
                          <a:xfrm flipV="1">
                            <a:off x="11710" y="6435"/>
                            <a:ext cx="5" cy="105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直接连接符 32"/>
                        <wps:cNvCnPr>
                          <a:stCxn id="14" idx="0"/>
                        </wps:cNvCnPr>
                        <wps:spPr>
                          <a:xfrm flipH="1" flipV="1">
                            <a:off x="12742" y="6990"/>
                            <a:ext cx="3" cy="53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接连接符 33"/>
                        <wps:cNvCnPr>
                          <a:stCxn id="15" idx="0"/>
                        </wps:cNvCnPr>
                        <wps:spPr>
                          <a:xfrm flipH="1" flipV="1">
                            <a:off x="13882" y="6990"/>
                            <a:ext cx="3" cy="53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133.55pt;margin-top:173.45pt;height:186.8pt;width:257.25pt;z-index:251661312;mso-width-relative:page;mso-height-relative:page;" coordorigin="9115,5633" coordsize="5145,3736" o:gfxdata="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">
                <o:lock v:ext="edit" aspectratio="f"/>
                <v:roundrect id="圆角矩形 5" o:spid="_x0000_s1026" o:spt="2" style="position:absolute;left:10600;top:5633;height:795;width:2145;v-text-anchor:middle;" fillcolor="#5B9BD5 [3204]" filled="t" stroked="t" coordsize="21600,21600" arcsize="0.166666666666667" o:gfxdata="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on617sAAADa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 w14:paraId="2CD01A18">
                        <w:pPr>
                          <w:pStyle w:val="4"/>
                          <w:kinsoku/>
                          <w:ind w:left="0"/>
                          <w:jc w:val="center"/>
                          <w:rPr>
                            <w:rFonts w:hint="eastAsia" w:ascii="汉仪粗宋简" w:hAnsi="汉仪粗宋简" w:eastAsia="汉仪粗宋简" w:cs="汉仪粗宋简"/>
                            <w:lang w:eastAsia="zh-CN"/>
                          </w:rPr>
                        </w:pPr>
                        <w:r>
                          <w:rPr>
                            <w:rFonts w:hint="eastAsia" w:ascii="汉仪粗宋简" w:hAnsi="汉仪粗宋简" w:eastAsia="汉仪粗宋简" w:cs="汉仪粗宋简"/>
                            <w:b/>
                            <w:color w:val="FFFFFF" w:themeColor="light1"/>
                            <w:kern w:val="24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>生产经理</w:t>
                        </w:r>
                      </w:p>
                    </w:txbxContent>
                  </v:textbox>
                </v:roundrect>
                <v:roundrect id="圆角矩形 10" o:spid="_x0000_s1026" o:spt="2" style="position:absolute;left:9115;top:7493;height:1874;width:796;v-text-anchor:middle;" fillcolor="#5B9BD5 [3204]" filled="t" stroked="t" coordsize="21600,21600" arcsize="0.166666666666667" o:gfxdata="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mQwzrgAAADbAAAA&#10;DwAAAAAAAAABACAAAAAiAAAAZHJzL2Rvd25yZXYueG1sUEsBAhQAFAAAAAgAh07iQDMvBZ47AAAA&#10;OQAAABAAAAAAAAAAAQAgAAAABwEAAGRycy9zaGFwZXhtbC54bWxQSwUGAAAAAAYABgBbAQAAsQMA&#10;AAAA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 w14:paraId="0C0D26A3">
                        <w:pPr>
                          <w:pStyle w:val="4"/>
                          <w:kinsoku/>
                          <w:ind w:left="0"/>
                          <w:jc w:val="center"/>
                        </w:pPr>
                        <w:r>
                          <w:rPr>
                            <w:rFonts w:hint="eastAsia" w:ascii="汉仪粗宋简" w:hAnsi="汉仪粗宋简" w:eastAsia="汉仪粗宋简" w:cs="汉仪粗宋简"/>
                            <w:b/>
                            <w:color w:val="FFFFFF" w:themeColor="light1"/>
                            <w:kern w:val="24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>员工</w:t>
                        </w:r>
                      </w:p>
                    </w:txbxContent>
                  </v:textbox>
                </v:roundrect>
                <v:roundrect id="圆角矩形 11" o:spid="_x0000_s1026" o:spt="2" style="position:absolute;left:10197;top:7493;height:1859;width:793;v-text-anchor:middle;" fillcolor="#5B9BD5 [3204]" filled="t" stroked="t" coordsize="21600,21600" arcsize="0.166666666666667" o:gfxdata="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rauubgAAADbAAAA&#10;DwAAAAAAAAABACAAAAAiAAAAZHJzL2Rvd25yZXYueG1sUEsBAhQAFAAAAAgAh07iQDMvBZ47AAAA&#10;OQAAABAAAAAAAAAAAQAgAAAABwEAAGRycy9zaGFwZXhtbC54bWxQSwUGAAAAAAYABgBbAQAAsQMA&#10;AAAA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 w14:paraId="7F600E6F">
                        <w:pPr>
                          <w:pStyle w:val="4"/>
                          <w:kinsoku/>
                          <w:ind w:left="0"/>
                          <w:jc w:val="center"/>
                        </w:pPr>
                        <w:r>
                          <w:rPr>
                            <w:rFonts w:hint="eastAsia" w:ascii="汉仪粗宋简" w:hAnsi="汉仪粗宋简" w:eastAsia="汉仪粗宋简" w:cs="汉仪粗宋简"/>
                            <w:b/>
                            <w:color w:val="FFFFFF" w:themeColor="light1"/>
                            <w:kern w:val="24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>员工</w:t>
                        </w:r>
                      </w:p>
                    </w:txbxContent>
                  </v:textbox>
                </v:roundrect>
                <v:roundrect id="圆角矩形 12" o:spid="_x0000_s1026" o:spt="2" style="position:absolute;left:11320;top:7493;height:1859;width:780;v-text-anchor:middle;" fillcolor="#5B9BD5 [3204]" filled="t" stroked="t" coordsize="21600,21600" arcsize="0.166666666666667" o:gfxdata="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foLIrgAAADbAAAA&#10;DwAAAAAAAAABACAAAAAiAAAAZHJzL2Rvd25yZXYueG1sUEsBAhQAFAAAAAgAh07iQDMvBZ47AAAA&#10;OQAAABAAAAAAAAAAAQAgAAAABwEAAGRycy9zaGFwZXhtbC54bWxQSwUGAAAAAAYABgBbAQAAsQMA&#10;AAAA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 w14:paraId="2EF1BA34">
                        <w:pPr>
                          <w:pStyle w:val="4"/>
                          <w:kinsoku/>
                          <w:ind w:left="0"/>
                          <w:jc w:val="center"/>
                        </w:pPr>
                        <w:r>
                          <w:rPr>
                            <w:rFonts w:hint="eastAsia" w:ascii="汉仪粗宋简" w:hAnsi="汉仪粗宋简" w:eastAsia="汉仪粗宋简" w:cs="汉仪粗宋简"/>
                            <w:b/>
                            <w:color w:val="FFFFFF" w:themeColor="light1"/>
                            <w:kern w:val="24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>员工</w:t>
                        </w:r>
                      </w:p>
                    </w:txbxContent>
                  </v:textbox>
                </v:roundrect>
                <v:roundrect id="圆角矩形 13" o:spid="_x0000_s1026" o:spt="2" style="position:absolute;left:12355;top:7521;height:1847;width:780;v-text-anchor:middle;" fillcolor="#5B9BD5 [3204]" filled="t" stroked="t" coordsize="21600,21600" arcsize="0.166666666666667" o:gfxdata="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CE5NWtwAAANsAAAAP&#10;AAAAAAAAAAEAIAAAACIAAABkcnMvZG93bnJldi54bWxQSwECFAAUAAAACACHTuJAMy8FnjsAAAA5&#10;AAAAEAAAAAAAAAABACAAAAAGAQAAZHJzL3NoYXBleG1sLnhtbFBLBQYAAAAABgAGAFsBAACwAwAA&#10;AAA=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 w14:paraId="263326C5">
                        <w:r>
                          <w:rPr>
                            <w:rFonts w:hint="eastAsia" w:ascii="汉仪粗宋简" w:hAnsi="汉仪粗宋简" w:eastAsia="汉仪粗宋简" w:cs="汉仪粗宋简"/>
                            <w:b/>
                            <w:color w:val="FFFFFF" w:themeColor="light1"/>
                            <w:kern w:val="24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>员工</w:t>
                        </w:r>
                      </w:p>
                    </w:txbxContent>
                  </v:textbox>
                </v:roundrect>
                <v:roundrect id="圆角矩形 14" o:spid="_x0000_s1026" o:spt="2" style="position:absolute;left:13510;top:7521;height:1848;width:750;v-text-anchor:middle;" fillcolor="#5B9BD5 [3204]" filled="t" stroked="t" coordsize="21600,21600" arcsize="0.166666666666667" o:gfxdata="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V82zbgAAADbAAAA&#10;DwAAAAAAAAABACAAAAAiAAAAZHJzL2Rvd25yZXYueG1sUEsBAhQAFAAAAAgAh07iQDMvBZ47AAAA&#10;OQAAABAAAAAAAAAAAQAgAAAABwEAAGRycy9zaGFwZXhtbC54bWxQSwUGAAAAAAYABgBbAQAAsQMA&#10;AAAA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 w14:paraId="31BA07D0">
                        <w:pPr>
                          <w:pStyle w:val="4"/>
                          <w:kinsoku/>
                          <w:ind w:left="0"/>
                          <w:jc w:val="center"/>
                        </w:pPr>
                        <w:r>
                          <w:rPr>
                            <w:rFonts w:hint="eastAsia" w:ascii="汉仪粗宋简" w:hAnsi="汉仪粗宋简" w:eastAsia="汉仪粗宋简" w:cs="汉仪粗宋简"/>
                            <w:b/>
                            <w:color w:val="FFFFFF" w:themeColor="light1"/>
                            <w:kern w:val="24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>员工</w:t>
                        </w:r>
                      </w:p>
                    </w:txbxContent>
                  </v:textbox>
                </v:roundrect>
                <v:line id="直接连接符 28" o:spid="_x0000_s1026" o:spt="20" style="position:absolute;left:9513;top:7005;flip:y;height:488;width:4;" filled="f" stroked="t" coordsize="21600,21600" o:gfxdata="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Wje/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  <v:line id="直接连接符 29" o:spid="_x0000_s1026" o:spt="20" style="position:absolute;left:9517;top:7005;height:0;width:4380;" filled="f" stroked="t" coordsize="21600,21600" o:gfxdata="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cGAZL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  <v:line id="直接连接符 30" o:spid="_x0000_s1026" o:spt="20" style="position:absolute;left:10593;top:7005;flip:y;height:488;width:4;" filled="f" stroked="t" coordsize="21600,21600" o:gfxdata="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9a1k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  <v:line id="直接连接符 31" o:spid="_x0000_s1026" o:spt="20" style="position:absolute;left:11710;top:6435;flip:y;height:1058;width:5;" filled="f" stroked="t" coordsize="21600,21600" o:gfxdata="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bkI/7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  <v:line id="直接连接符 32" o:spid="_x0000_s1026" o:spt="20" style="position:absolute;left:12742;top:6990;flip:x y;height:531;width:3;" filled="f" stroked="t" coordsize="21600,21600" o:gfxdata="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WehIK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  <v:line id="直接连接符 33" o:spid="_x0000_s1026" o:spt="20" style="position:absolute;left:13882;top:6990;flip:x y;height:531;width:3;" filled="f" stroked="t" coordsize="21600,21600" o:gfxdata="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Ta3kb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2193290</wp:posOffset>
                </wp:positionV>
                <wp:extent cx="1810385" cy="2372360"/>
                <wp:effectExtent l="6350" t="6350" r="12065" b="2159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385" cy="2372360"/>
                          <a:chOff x="4008" y="5618"/>
                          <a:chExt cx="2851" cy="3736"/>
                        </a:xfrm>
                      </wpg:grpSpPr>
                      <wps:wsp>
                        <wps:cNvPr id="5" name="圆角矩形 4"/>
                        <wps:cNvSpPr/>
                        <wps:spPr>
                          <a:xfrm>
                            <a:off x="4368" y="5618"/>
                            <a:ext cx="2143" cy="764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19C02E">
                              <w:pPr>
                                <w:pStyle w:val="4"/>
                                <w:kinsoku/>
                                <w:ind w:left="0"/>
                                <w:jc w:val="center"/>
                                <w:rPr>
                                  <w:rFonts w:hint="eastAsia" w:eastAsiaTheme="minorEastAsia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汉仪粗宋简" w:hAnsi="汉仪粗宋简" w:eastAsia="汉仪粗宋简" w:cs="汉仪粗宋简"/>
                                  <w:b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>人资经理</w:t>
                              </w:r>
                            </w:p>
                          </w:txbxContent>
                        </wps:txbx>
                        <wps:bodyPr vertOverflow="clip" horzOverflow="clip" wrap="square" rtlCol="0" anchor="ctr" anchorCtr="0"/>
                      </wps:wsp>
                      <wps:wsp>
                        <wps:cNvPr id="8" name="圆角矩形 7"/>
                        <wps:cNvSpPr/>
                        <wps:spPr>
                          <a:xfrm>
                            <a:off x="4008" y="7509"/>
                            <a:ext cx="781" cy="1843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388E14">
                              <w:pPr>
                                <w:pStyle w:val="4"/>
                                <w:kinsoku/>
                                <w:ind w:left="0"/>
                                <w:jc w:val="center"/>
                              </w:pPr>
                              <w:r>
                                <w:rPr>
                                  <w:rFonts w:hint="eastAsia" w:ascii="汉仪粗宋简" w:hAnsi="汉仪粗宋简" w:eastAsia="汉仪粗宋简" w:cs="汉仪粗宋简"/>
                                  <w:b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>员工</w:t>
                              </w:r>
                            </w:p>
                          </w:txbxContent>
                        </wps:txbx>
                        <wps:bodyPr vertOverflow="clip" horzOverflow="clip" wrap="square" rtlCol="0" anchor="ctr" anchorCtr="0"/>
                      </wps:wsp>
                      <wps:wsp>
                        <wps:cNvPr id="9" name="圆角矩形 8"/>
                        <wps:cNvSpPr/>
                        <wps:spPr>
                          <a:xfrm>
                            <a:off x="5028" y="7493"/>
                            <a:ext cx="796" cy="1861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1E01FC">
                              <w:pPr>
                                <w:pStyle w:val="4"/>
                                <w:kinsoku/>
                                <w:ind w:left="0"/>
                                <w:jc w:val="center"/>
                              </w:pPr>
                              <w:r>
                                <w:rPr>
                                  <w:rFonts w:hint="eastAsia" w:ascii="汉仪粗宋简" w:hAnsi="汉仪粗宋简" w:eastAsia="汉仪粗宋简" w:cs="汉仪粗宋简"/>
                                  <w:b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>员工</w:t>
                              </w:r>
                            </w:p>
                          </w:txbxContent>
                        </wps:txbx>
                        <wps:bodyPr vertOverflow="clip" horzOverflow="clip" wrap="square" rtlCol="0" anchor="ctr" anchorCtr="0"/>
                      </wps:wsp>
                      <wps:wsp>
                        <wps:cNvPr id="10" name="圆角矩形 9"/>
                        <wps:cNvSpPr/>
                        <wps:spPr>
                          <a:xfrm>
                            <a:off x="6079" y="7493"/>
                            <a:ext cx="780" cy="186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42E4F2">
                              <w:r>
                                <w:rPr>
                                  <w:rFonts w:hint="eastAsia" w:ascii="汉仪粗宋简" w:hAnsi="汉仪粗宋简" w:eastAsia="汉仪粗宋简" w:cs="汉仪粗宋简"/>
                                  <w:b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>员工</w:t>
                              </w:r>
                            </w:p>
                          </w:txbxContent>
                        </wps:txbx>
                        <wps:bodyPr vertOverflow="clip" horzOverflow="clip" wrap="square" rtlCol="0" anchor="ctr" anchorCtr="0"/>
                      </wps:wsp>
                      <wps:wsp>
                        <wps:cNvPr id="24" name="直接连接符 24"/>
                        <wps:cNvCnPr>
                          <a:stCxn id="8" idx="0"/>
                        </wps:cNvCnPr>
                        <wps:spPr>
                          <a:xfrm flipH="1" flipV="1">
                            <a:off x="4395" y="6990"/>
                            <a:ext cx="4" cy="51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直接连接符 25"/>
                        <wps:cNvCnPr/>
                        <wps:spPr>
                          <a:xfrm>
                            <a:off x="4419" y="6960"/>
                            <a:ext cx="205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直接连接符 26"/>
                        <wps:cNvCnPr>
                          <a:stCxn id="10" idx="0"/>
                        </wps:cNvCnPr>
                        <wps:spPr>
                          <a:xfrm flipV="1">
                            <a:off x="6469" y="6960"/>
                            <a:ext cx="5" cy="53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接连接符 27"/>
                        <wps:cNvCnPr>
                          <a:stCxn id="9" idx="0"/>
                          <a:endCxn id="5" idx="2"/>
                        </wps:cNvCnPr>
                        <wps:spPr>
                          <a:xfrm flipV="1">
                            <a:off x="5426" y="6382"/>
                            <a:ext cx="14" cy="111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9" o:spid="_x0000_s1026" o:spt="203" style="position:absolute;left:0pt;margin-left:-23.25pt;margin-top:172.7pt;height:186.8pt;width:142.55pt;z-index:251660288;mso-width-relative:page;mso-height-relative:page;" coordorigin="4008,5618" coordsize="2851,3736" o:gfxdata="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">
                <o:lock v:ext="edit" aspectratio="f"/>
                <v:roundrect id="圆角矩形 4" o:spid="_x0000_s1026" o:spt="2" style="position:absolute;left:4368;top:5618;height:764;width:2143;v-text-anchor:middle;" fillcolor="#5B9BD5 [3204]" filled="t" stroked="t" coordsize="21600,21600" arcsize="0.166666666666667" o:gfxdata="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W2SgugAAANoA&#10;AAAPAAAAAAAAAAEAIAAAACIAAABkcnMvZG93bnJldi54bWxQSwECFAAUAAAACACHTuJAMy8FnjsA&#10;AAA5AAAAEAAAAAAAAAABACAAAAAJAQAAZHJzL3NoYXBleG1sLnhtbFBLBQYAAAAABgAGAFsBAACz&#10;AwAAAAA=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 w14:paraId="1C19C02E">
                        <w:pPr>
                          <w:pStyle w:val="4"/>
                          <w:kinsoku/>
                          <w:ind w:left="0"/>
                          <w:jc w:val="center"/>
                          <w:rPr>
                            <w:rFonts w:hint="eastAsia" w:eastAsiaTheme="minorEastAsia"/>
                            <w:lang w:eastAsia="zh-CN"/>
                          </w:rPr>
                        </w:pPr>
                        <w:r>
                          <w:rPr>
                            <w:rFonts w:hint="eastAsia" w:ascii="汉仪粗宋简" w:hAnsi="汉仪粗宋简" w:eastAsia="汉仪粗宋简" w:cs="汉仪粗宋简"/>
                            <w:b/>
                            <w:color w:val="FFFFFF" w:themeColor="light1"/>
                            <w:kern w:val="24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>人资经理</w:t>
                        </w:r>
                      </w:p>
                    </w:txbxContent>
                  </v:textbox>
                </v:roundrect>
                <v:roundrect id="圆角矩形 7" o:spid="_x0000_s1026" o:spt="2" style="position:absolute;left:4008;top:7509;height:1843;width:781;v-text-anchor:middle;" fillcolor="#5B9BD5 [3204]" filled="t" stroked="t" coordsize="21600,21600" arcsize="0.166666666666667" o:gfxdata="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wWss+twAAANoAAAAP&#10;AAAAAAAAAAEAIAAAACIAAABkcnMvZG93bnJldi54bWxQSwECFAAUAAAACACHTuJAMy8FnjsAAAA5&#10;AAAAEAAAAAAAAAABACAAAAAGAQAAZHJzL3NoYXBleG1sLnhtbFBLBQYAAAAABgAGAFsBAACwAwAA&#10;AAA=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 w14:paraId="60388E14">
                        <w:pPr>
                          <w:pStyle w:val="4"/>
                          <w:kinsoku/>
                          <w:ind w:left="0"/>
                          <w:jc w:val="center"/>
                        </w:pPr>
                        <w:r>
                          <w:rPr>
                            <w:rFonts w:hint="eastAsia" w:ascii="汉仪粗宋简" w:hAnsi="汉仪粗宋简" w:eastAsia="汉仪粗宋简" w:cs="汉仪粗宋简"/>
                            <w:b/>
                            <w:color w:val="FFFFFF" w:themeColor="light1"/>
                            <w:kern w:val="24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>员工</w:t>
                        </w:r>
                      </w:p>
                    </w:txbxContent>
                  </v:textbox>
                </v:roundrect>
                <v:roundrect id="圆角矩形 8" o:spid="_x0000_s1026" o:spt="2" style="position:absolute;left:5028;top:7493;height:1861;width:796;v-text-anchor:middle;" fillcolor="#5B9BD5 [3204]" filled="t" stroked="t" coordsize="21600,21600" arcsize="0.166666666666667" o:gfxdata="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8WbqW5AAAA2gAA&#10;AA8AAAAAAAAAAQAgAAAAIgAAAGRycy9kb3ducmV2LnhtbFBLAQIUABQAAAAIAIdO4kAzLwWeOwAA&#10;ADkAAAAQAAAAAAAAAAEAIAAAAAgBAABkcnMvc2hhcGV4bWwueG1sUEsFBgAAAAAGAAYAWwEAALID&#10;AAAAAA==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 w14:paraId="111E01FC">
                        <w:pPr>
                          <w:pStyle w:val="4"/>
                          <w:kinsoku/>
                          <w:ind w:left="0"/>
                          <w:jc w:val="center"/>
                        </w:pPr>
                        <w:r>
                          <w:rPr>
                            <w:rFonts w:hint="eastAsia" w:ascii="汉仪粗宋简" w:hAnsi="汉仪粗宋简" w:eastAsia="汉仪粗宋简" w:cs="汉仪粗宋简"/>
                            <w:b/>
                            <w:color w:val="FFFFFF" w:themeColor="light1"/>
                            <w:kern w:val="24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>员工</w:t>
                        </w:r>
                      </w:p>
                    </w:txbxContent>
                  </v:textbox>
                </v:roundrect>
                <v:roundrect id="圆角矩形 9" o:spid="_x0000_s1026" o:spt="2" style="position:absolute;left:6079;top:7493;height:1860;width:780;v-text-anchor:middle;" fillcolor="#5B9BD5 [3204]" filled="t" stroked="t" coordsize="21600,21600" arcsize="0.166666666666667" o:gfxdata="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0olVW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 w14:paraId="0042E4F2">
                        <w:r>
                          <w:rPr>
                            <w:rFonts w:hint="eastAsia" w:ascii="汉仪粗宋简" w:hAnsi="汉仪粗宋简" w:eastAsia="汉仪粗宋简" w:cs="汉仪粗宋简"/>
                            <w:b/>
                            <w:color w:val="FFFFFF" w:themeColor="light1"/>
                            <w:kern w:val="24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>员工</w:t>
                        </w:r>
                      </w:p>
                    </w:txbxContent>
                  </v:textbox>
                </v:roundrect>
                <v:line id="直接连接符 24" o:spid="_x0000_s1026" o:spt="20" style="position:absolute;left:4395;top:6990;flip:x y;height:519;width:4;" filled="f" stroked="t" coordsize="21600,21600" o:gfxdata="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MGuTi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  <v:line id="直接连接符 25" o:spid="_x0000_s1026" o:spt="20" style="position:absolute;left:4419;top:6960;height:0;width:2055;" filled="f" stroked="t" coordsize="21600,21600" o:gfxdata="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IyKYb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  <v:line id="直接连接符 26" o:spid="_x0000_s1026" o:spt="20" style="position:absolute;left:6469;top:6960;flip:y;height:533;width:5;" filled="f" stroked="t" coordsize="21600,21600" o:gfxdata="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iQZW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  <v:line id="直接连接符 27" o:spid="_x0000_s1026" o:spt="20" style="position:absolute;left:5426;top:6382;flip:y;height:1111;width:14;" filled="f" stroked="t" coordsize="21600,21600" o:gfxdata="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MWjzb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2202815</wp:posOffset>
                </wp:positionV>
                <wp:extent cx="1800225" cy="2381250"/>
                <wp:effectExtent l="6350" t="6350" r="22225" b="1270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225" cy="2381250"/>
                          <a:chOff x="14823" y="5633"/>
                          <a:chExt cx="2835" cy="3750"/>
                        </a:xfrm>
                      </wpg:grpSpPr>
                      <wps:wsp>
                        <wps:cNvPr id="7" name="圆角矩形 6"/>
                        <wps:cNvSpPr/>
                        <wps:spPr>
                          <a:xfrm>
                            <a:off x="15138" y="5633"/>
                            <a:ext cx="2191" cy="794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BE3523">
                              <w:pPr>
                                <w:pStyle w:val="4"/>
                                <w:kinsoku/>
                                <w:ind w:left="0"/>
                                <w:jc w:val="center"/>
                                <w:rPr>
                                  <w:rFonts w:hint="eastAsia" w:eastAsiaTheme="minorEastAsia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汉仪粗宋简" w:hAnsi="汉仪粗宋简" w:eastAsia="汉仪粗宋简" w:cs="汉仪粗宋简"/>
                                  <w:b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>采购经理</w:t>
                              </w:r>
                            </w:p>
                          </w:txbxContent>
                        </wps:txbx>
                        <wps:bodyPr vertOverflow="clip" horzOverflow="clip" wrap="square" rtlCol="0" anchor="ctr" anchorCtr="0"/>
                      </wps:wsp>
                      <wps:wsp>
                        <wps:cNvPr id="16" name="圆角矩形 15"/>
                        <wps:cNvSpPr/>
                        <wps:spPr>
                          <a:xfrm>
                            <a:off x="14823" y="7493"/>
                            <a:ext cx="796" cy="186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E8575C">
                              <w:pPr>
                                <w:pStyle w:val="4"/>
                                <w:kinsoku/>
                                <w:ind w:left="0"/>
                                <w:jc w:val="center"/>
                              </w:pPr>
                              <w:r>
                                <w:rPr>
                                  <w:rFonts w:hint="eastAsia" w:ascii="汉仪粗宋简" w:hAnsi="汉仪粗宋简" w:eastAsia="汉仪粗宋简" w:cs="汉仪粗宋简"/>
                                  <w:b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>员工</w:t>
                              </w:r>
                            </w:p>
                          </w:txbxContent>
                        </wps:txbx>
                        <wps:bodyPr vertOverflow="clip" horzOverflow="clip" wrap="square" rtlCol="0" anchor="ctr" anchorCtr="0"/>
                      </wps:wsp>
                      <wps:wsp>
                        <wps:cNvPr id="17" name="圆角矩形 16"/>
                        <wps:cNvSpPr/>
                        <wps:spPr>
                          <a:xfrm>
                            <a:off x="15873" y="7523"/>
                            <a:ext cx="780" cy="184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076AA4">
                              <w:pPr>
                                <w:pStyle w:val="4"/>
                                <w:kinsoku/>
                                <w:ind w:left="0"/>
                                <w:jc w:val="center"/>
                              </w:pPr>
                              <w:r>
                                <w:rPr>
                                  <w:rFonts w:hint="eastAsia" w:ascii="汉仪粗宋简" w:hAnsi="汉仪粗宋简" w:eastAsia="汉仪粗宋简" w:cs="汉仪粗宋简"/>
                                  <w:b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>员工</w:t>
                              </w:r>
                            </w:p>
                          </w:txbxContent>
                        </wps:txbx>
                        <wps:bodyPr vertOverflow="clip" horzOverflow="clip" wrap="square" rtlCol="0" anchor="ctr" anchorCtr="0"/>
                      </wps:wsp>
                      <wps:wsp>
                        <wps:cNvPr id="18" name="圆角矩形 17"/>
                        <wps:cNvSpPr/>
                        <wps:spPr>
                          <a:xfrm>
                            <a:off x="16878" y="7493"/>
                            <a:ext cx="780" cy="189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72068C">
                              <w:r>
                                <w:rPr>
                                  <w:rFonts w:hint="eastAsia" w:ascii="汉仪粗宋简" w:hAnsi="汉仪粗宋简" w:eastAsia="汉仪粗宋简" w:cs="汉仪粗宋简"/>
                                  <w:b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>员工</w:t>
                              </w:r>
                            </w:p>
                          </w:txbxContent>
                        </wps:txbx>
                        <wps:bodyPr vertOverflow="clip" horzOverflow="clip" wrap="square" rtlCol="0" anchor="ctr" anchorCtr="0"/>
                      </wps:wsp>
                      <wps:wsp>
                        <wps:cNvPr id="34" name="直接连接符 34"/>
                        <wps:cNvCnPr/>
                        <wps:spPr>
                          <a:xfrm>
                            <a:off x="15234" y="7035"/>
                            <a:ext cx="20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接连接符 35"/>
                        <wps:cNvCnPr>
                          <a:stCxn id="16" idx="0"/>
                        </wps:cNvCnPr>
                        <wps:spPr>
                          <a:xfrm flipV="1">
                            <a:off x="15221" y="7035"/>
                            <a:ext cx="4" cy="45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接连接符 36"/>
                        <wps:cNvCnPr>
                          <a:stCxn id="18" idx="0"/>
                        </wps:cNvCnPr>
                        <wps:spPr>
                          <a:xfrm flipV="1">
                            <a:off x="17268" y="7035"/>
                            <a:ext cx="6" cy="45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接连接符 37"/>
                        <wps:cNvCnPr>
                          <a:stCxn id="17" idx="0"/>
                        </wps:cNvCnPr>
                        <wps:spPr>
                          <a:xfrm flipV="1">
                            <a:off x="16263" y="6450"/>
                            <a:ext cx="6" cy="107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8" o:spid="_x0000_s1026" o:spt="203" style="position:absolute;left:0pt;margin-left:405pt;margin-top:173.45pt;height:187.5pt;width:141.75pt;z-index:251659264;mso-width-relative:page;mso-height-relative:page;" coordorigin="14823,5633" coordsize="2835,3750" o:gfxdata="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">
                <o:lock v:ext="edit" aspectratio="f"/>
                <v:roundrect id="圆角矩形 6" o:spid="_x0000_s1026" o:spt="2" style="position:absolute;left:15138;top:5633;height:794;width:2191;v-text-anchor:middle;" fillcolor="#5B9BD5 [3204]" filled="t" stroked="t" coordsize="21600,21600" arcsize="0.166666666666667" o:gfxdata="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xV9MugAAANoA&#10;AAAPAAAAAAAAAAEAIAAAACIAAABkcnMvZG93bnJldi54bWxQSwECFAAUAAAACACHTuJAMy8FnjsA&#10;AAA5AAAAEAAAAAAAAAABACAAAAAJAQAAZHJzL3NoYXBleG1sLnhtbFBLBQYAAAAABgAGAFsBAACz&#10;AwAAAAA=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 w14:paraId="55BE3523">
                        <w:pPr>
                          <w:pStyle w:val="4"/>
                          <w:kinsoku/>
                          <w:ind w:left="0"/>
                          <w:jc w:val="center"/>
                          <w:rPr>
                            <w:rFonts w:hint="eastAsia" w:eastAsiaTheme="minorEastAsia"/>
                            <w:lang w:eastAsia="zh-CN"/>
                          </w:rPr>
                        </w:pPr>
                        <w:r>
                          <w:rPr>
                            <w:rFonts w:hint="eastAsia" w:ascii="汉仪粗宋简" w:hAnsi="汉仪粗宋简" w:eastAsia="汉仪粗宋简" w:cs="汉仪粗宋简"/>
                            <w:b/>
                            <w:color w:val="FFFFFF" w:themeColor="light1"/>
                            <w:kern w:val="24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>采购经理</w:t>
                        </w:r>
                      </w:p>
                    </w:txbxContent>
                  </v:textbox>
                </v:roundrect>
                <v:roundrect id="圆角矩形 15" o:spid="_x0000_s1026" o:spt="2" style="position:absolute;left:14823;top:7493;height:1860;width:796;v-text-anchor:middle;" fillcolor="#5B9BD5 [3204]" filled="t" stroked="t" coordsize="21600,21600" arcsize="0.166666666666667" o:gfxdata="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djai6twAAANsAAAAP&#10;AAAAAAAAAAEAIAAAACIAAABkcnMvZG93bnJldi54bWxQSwECFAAUAAAACACHTuJAMy8FnjsAAAA5&#10;AAAAEAAAAAAAAAABACAAAAAGAQAAZHJzL3NoYXBleG1sLnhtbFBLBQYAAAAABgAGAFsBAACwAwAA&#10;AAA=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 w14:paraId="03E8575C">
                        <w:pPr>
                          <w:pStyle w:val="4"/>
                          <w:kinsoku/>
                          <w:ind w:left="0"/>
                          <w:jc w:val="center"/>
                        </w:pPr>
                        <w:r>
                          <w:rPr>
                            <w:rFonts w:hint="eastAsia" w:ascii="汉仪粗宋简" w:hAnsi="汉仪粗宋简" w:eastAsia="汉仪粗宋简" w:cs="汉仪粗宋简"/>
                            <w:b/>
                            <w:color w:val="FFFFFF" w:themeColor="light1"/>
                            <w:kern w:val="24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>员工</w:t>
                        </w:r>
                      </w:p>
                    </w:txbxContent>
                  </v:textbox>
                </v:roundrect>
                <v:roundrect id="圆角矩形 16" o:spid="_x0000_s1026" o:spt="2" style="position:absolute;left:15873;top:7523;height:1845;width:780;v-text-anchor:middle;" fillcolor="#5B9BD5 [3204]" filled="t" stroked="t" coordsize="21600,21600" arcsize="0.166666666666667" o:gfxdata="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sENIbgAAADbAAAA&#10;DwAAAAAAAAABACAAAAAiAAAAZHJzL2Rvd25yZXYueG1sUEsBAhQAFAAAAAgAh07iQDMvBZ47AAAA&#10;OQAAABAAAAAAAAAAAQAgAAAABwEAAGRycy9zaGFwZXhtbC54bWxQSwUGAAAAAAYABgBbAQAAsQMA&#10;AAAA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 w14:paraId="25076AA4">
                        <w:pPr>
                          <w:pStyle w:val="4"/>
                          <w:kinsoku/>
                          <w:ind w:left="0"/>
                          <w:jc w:val="center"/>
                        </w:pPr>
                        <w:r>
                          <w:rPr>
                            <w:rFonts w:hint="eastAsia" w:ascii="汉仪粗宋简" w:hAnsi="汉仪粗宋简" w:eastAsia="汉仪粗宋简" w:cs="汉仪粗宋简"/>
                            <w:b/>
                            <w:color w:val="FFFFFF" w:themeColor="light1"/>
                            <w:kern w:val="24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>员工</w:t>
                        </w:r>
                      </w:p>
                    </w:txbxContent>
                  </v:textbox>
                </v:roundrect>
                <v:roundrect id="圆角矩形 17" o:spid="_x0000_s1026" o:spt="2" style="position:absolute;left:16878;top:7493;height:1890;width:780;v-text-anchor:middle;" fillcolor="#5B9BD5 [3204]" filled="t" stroked="t" coordsize="21600,21600" arcsize="0.166666666666667" o:gfxdata="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NemVO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 w14:paraId="6072068C">
                        <w:r>
                          <w:rPr>
                            <w:rFonts w:hint="eastAsia" w:ascii="汉仪粗宋简" w:hAnsi="汉仪粗宋简" w:eastAsia="汉仪粗宋简" w:cs="汉仪粗宋简"/>
                            <w:b/>
                            <w:color w:val="FFFFFF" w:themeColor="light1"/>
                            <w:kern w:val="24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>员工</w:t>
                        </w:r>
                      </w:p>
                    </w:txbxContent>
                  </v:textbox>
                </v:roundrect>
                <v:line id="直接连接符 34" o:spid="_x0000_s1026" o:spt="20" style="position:absolute;left:15234;top:7035;height:0;width:2025;" filled="f" stroked="t" coordsize="21600,21600" o:gfxdata="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hm5J7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  <v:line id="直接连接符 35" o:spid="_x0000_s1026" o:spt="20" style="position:absolute;left:15221;top:7035;flip:y;height:458;width:4;" filled="f" stroked="t" coordsize="21600,21600" o:gfxdata="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oIO/L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  <v:line id="直接连接符 36" o:spid="_x0000_s1026" o:spt="20" style="position:absolute;left:17268;top:7035;flip:y;height:458;width:6;" filled="f" stroked="t" coordsize="21600,21600" o:gfxdata="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lCQi7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  <v:line id="直接连接符 37" o:spid="_x0000_s1026" o:spt="20" style="position:absolute;left:16263;top:6450;flip:y;height:1073;width:6;" filled="f" stroked="t" coordsize="21600,21600" o:gfxdata="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Rw1EL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613410</wp:posOffset>
                </wp:positionH>
                <wp:positionV relativeFrom="paragraph">
                  <wp:posOffset>129540</wp:posOffset>
                </wp:positionV>
                <wp:extent cx="5429250" cy="2082800"/>
                <wp:effectExtent l="3810" t="6350" r="15240" b="635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0" cy="2082800"/>
                          <a:chOff x="7410" y="2368"/>
                          <a:chExt cx="8550" cy="3280"/>
                        </a:xfrm>
                      </wpg:grpSpPr>
                      <wps:wsp>
                        <wps:cNvPr id="22" name="直接连接符 22"/>
                        <wps:cNvCnPr>
                          <a:stCxn id="7" idx="0"/>
                        </wps:cNvCnPr>
                        <wps:spPr>
                          <a:xfrm flipH="1" flipV="1">
                            <a:off x="15951" y="5175"/>
                            <a:ext cx="4" cy="47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直接连接符 23"/>
                        <wps:cNvCnPr>
                          <a:stCxn id="5" idx="0"/>
                        </wps:cNvCnPr>
                        <wps:spPr>
                          <a:xfrm flipV="1">
                            <a:off x="7411" y="5160"/>
                            <a:ext cx="5" cy="47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圆角矩形 2"/>
                        <wps:cNvSpPr/>
                        <wps:spPr>
                          <a:xfrm>
                            <a:off x="10600" y="2368"/>
                            <a:ext cx="2160" cy="79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F49CB6">
                              <w:pPr>
                                <w:pStyle w:val="4"/>
                                <w:kinsoku/>
                                <w:ind w:left="0"/>
                                <w:jc w:val="center"/>
                                <w:rPr>
                                  <w:rFonts w:hint="eastAsia" w:ascii="汉仪粗宋简" w:hAnsi="汉仪粗宋简" w:eastAsia="汉仪粗宋简" w:cs="汉仪粗宋简"/>
                                  <w:b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汉仪粗宋简" w:hAnsi="汉仪粗宋简" w:eastAsia="汉仪粗宋简" w:cs="汉仪粗宋简"/>
                                  <w:b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>董事长</w:t>
                              </w:r>
                            </w:p>
                          </w:txbxContent>
                        </wps:txbx>
                        <wps:bodyPr vertOverflow="clip" horzOverflow="clip" wrap="square" rtlCol="0" anchor="ctr" anchorCtr="0"/>
                      </wps:wsp>
                      <wps:wsp>
                        <wps:cNvPr id="4" name="圆角矩形 3"/>
                        <wps:cNvSpPr/>
                        <wps:spPr>
                          <a:xfrm>
                            <a:off x="10600" y="3728"/>
                            <a:ext cx="2160" cy="8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5C7555">
                              <w:pPr>
                                <w:pStyle w:val="4"/>
                                <w:kinsoku/>
                                <w:ind w:left="0"/>
                                <w:jc w:val="center"/>
                                <w:rPr>
                                  <w:rFonts w:hint="eastAsia" w:ascii="汉仪粗宋简" w:hAnsi="汉仪粗宋简" w:eastAsia="汉仪粗宋简" w:cs="汉仪粗宋简"/>
                                  <w:b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汉仪粗宋简" w:hAnsi="汉仪粗宋简" w:eastAsia="汉仪粗宋简" w:cs="汉仪粗宋简"/>
                                  <w:b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:lang w:eastAsia="zh-CN"/>
                                  <w14:textFill>
                                    <w14:solidFill>
                                      <w14:schemeClr w14:val="lt1"/>
                                    </w14:solidFill>
                                  </w14:textFill>
                                </w:rPr>
                                <w:t>总经理</w:t>
                              </w:r>
                            </w:p>
                          </w:txbxContent>
                        </wps:txbx>
                        <wps:bodyPr vertOverflow="clip" horzOverflow="clip" wrap="square" rtlCol="0" anchor="ctr" anchorCtr="0"/>
                      </wps:wsp>
                      <wps:wsp>
                        <wps:cNvPr id="19" name="直接连接符 19"/>
                        <wps:cNvCnPr>
                          <a:stCxn id="3" idx="2"/>
                          <a:endCxn id="4" idx="0"/>
                        </wps:cNvCnPr>
                        <wps:spPr>
                          <a:xfrm>
                            <a:off x="11680" y="3163"/>
                            <a:ext cx="0" cy="56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直接连接符 20"/>
                        <wps:cNvCnPr>
                          <a:stCxn id="4" idx="2"/>
                          <a:endCxn id="6" idx="0"/>
                        </wps:cNvCnPr>
                        <wps:spPr>
                          <a:xfrm flipH="1">
                            <a:off x="11673" y="4538"/>
                            <a:ext cx="7" cy="111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接连接符 21"/>
                        <wps:cNvCnPr/>
                        <wps:spPr>
                          <a:xfrm>
                            <a:off x="7410" y="5145"/>
                            <a:ext cx="8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margin-left:48.3pt;margin-top:10.2pt;height:164pt;width:427.5pt;z-index:251661312;mso-width-relative:page;mso-height-relative:page;" coordorigin="7410,2368" coordsize="8550,3280" o:gfxdata="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">
                <o:lock v:ext="edit" aspectratio="f"/>
                <v:line id="直接连接符 22" o:spid="_x0000_s1026" o:spt="20" style="position:absolute;left:15951;top:5175;flip:x y;height:473;width:4;" filled="f" stroked="t" coordsize="21600,21600" o:gfxdata="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6OE17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  <v:line id="直接连接符 23" o:spid="_x0000_s1026" o:spt="20" style="position:absolute;left:7411;top:5160;flip:y;height:473;width:5;" filled="f" stroked="t" coordsize="21600,21600" o:gfxdata="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/6lzr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  <v:roundrect id="圆角矩形 2" o:spid="_x0000_s1026" o:spt="2" style="position:absolute;left:10600;top:2368;height:795;width:2160;v-text-anchor:middle;" fillcolor="#5B9BD5 [3204]" filled="t" stroked="t" coordsize="21600,21600" arcsize="0.166666666666667" o:gfxdata="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+/llPugAAANoA&#10;AAAPAAAAAAAAAAEAIAAAACIAAABkcnMvZG93bnJldi54bWxQSwECFAAUAAAACACHTuJAMy8FnjsA&#10;AAA5AAAAEAAAAAAAAAABACAAAAAJAQAAZHJzL3NoYXBleG1sLnhtbFBLBQYAAAAABgAGAFsBAACz&#10;AwAAAAA=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 w14:paraId="2CF49CB6">
                        <w:pPr>
                          <w:pStyle w:val="4"/>
                          <w:kinsoku/>
                          <w:ind w:left="0"/>
                          <w:jc w:val="center"/>
                          <w:rPr>
                            <w:rFonts w:hint="eastAsia" w:ascii="汉仪粗宋简" w:hAnsi="汉仪粗宋简" w:eastAsia="汉仪粗宋简" w:cs="汉仪粗宋简"/>
                            <w:b/>
                            <w:color w:val="FFFFFF" w:themeColor="light1"/>
                            <w:kern w:val="24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汉仪粗宋简" w:hAnsi="汉仪粗宋简" w:eastAsia="汉仪粗宋简" w:cs="汉仪粗宋简"/>
                            <w:b/>
                            <w:color w:val="FFFFFF" w:themeColor="light1"/>
                            <w:kern w:val="24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>董事长</w:t>
                        </w:r>
                      </w:p>
                    </w:txbxContent>
                  </v:textbox>
                </v:roundrect>
                <v:roundrect id="圆角矩形 3" o:spid="_x0000_s1026" o:spt="2" style="position:absolute;left:10600;top:3728;height:810;width:2160;v-text-anchor:middle;" fillcolor="#5B9BD5 [3204]" filled="t" stroked="t" coordsize="21600,21600" arcsize="0.166666666666667" o:gfxdata="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RfBO7sAAADa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41719C [3204]" miterlimit="8" joinstyle="miter"/>
                  <v:imagedata o:title=""/>
                  <o:lock v:ext="edit" aspectratio="f"/>
                  <v:textbox>
                    <w:txbxContent>
                      <w:p w14:paraId="145C7555">
                        <w:pPr>
                          <w:pStyle w:val="4"/>
                          <w:kinsoku/>
                          <w:ind w:left="0"/>
                          <w:jc w:val="center"/>
                          <w:rPr>
                            <w:rFonts w:hint="eastAsia" w:ascii="汉仪粗宋简" w:hAnsi="汉仪粗宋简" w:eastAsia="汉仪粗宋简" w:cs="汉仪粗宋简"/>
                            <w:b/>
                            <w:color w:val="FFFFFF" w:themeColor="light1"/>
                            <w:kern w:val="24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汉仪粗宋简" w:hAnsi="汉仪粗宋简" w:eastAsia="汉仪粗宋简" w:cs="汉仪粗宋简"/>
                            <w:b/>
                            <w:color w:val="FFFFFF" w:themeColor="light1"/>
                            <w:kern w:val="24"/>
                            <w:sz w:val="36"/>
                            <w:szCs w:val="36"/>
                            <w:lang w:eastAsia="zh-CN"/>
                            <w14:textFill>
                              <w14:solidFill>
                                <w14:schemeClr w14:val="lt1"/>
                              </w14:solidFill>
                            </w14:textFill>
                          </w:rPr>
                          <w:t>总经理</w:t>
                        </w:r>
                      </w:p>
                    </w:txbxContent>
                  </v:textbox>
                </v:roundrect>
                <v:line id="直接连接符 19" o:spid="_x0000_s1026" o:spt="20" style="position:absolute;left:11680;top:3163;height:565;width:0;" filled="f" stroked="t" coordsize="21600,21600" o:gfxdata="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61K2b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  <v:line id="直接连接符 20" o:spid="_x0000_s1026" o:spt="20" style="position:absolute;left:11673;top:4538;flip:x;height:1110;width:7;" filled="f" stroked="t" coordsize="21600,21600" o:gfxdata="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3LDu5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  <v:line id="直接连接符 21" o:spid="_x0000_s1026" o:spt="20" style="position:absolute;left:7410;top:5145;height:0;width:8550;" filled="f" stroked="t" coordsize="21600,21600" o:gfxdata="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t4xi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5B9BD5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3E96C742-24E0-B898-D03A-706AB9C5720E}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6E444705-5353-9F95-D03A-706ACBF900B2}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汉仪粗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27E75A"/>
    <w:rsid w:val="04AE7EBE"/>
    <w:rsid w:val="2D97535C"/>
    <w:rsid w:val="2FF8582E"/>
    <w:rsid w:val="558D7411"/>
    <w:rsid w:val="61E30749"/>
    <w:rsid w:val="F727E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tongchen/Library/Containers/com.kingsoft.wpsoffice.mac/Data/.kingsoft/office6/templates/download/62061a6e-d950-4266-9f1b-b422040ac9f8/&#32452;&#32455;&#26426;&#26500;&#2227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组织机构图.docx</Template>
  <Pages>1</Pages>
  <Words>5</Words>
  <Characters>5</Characters>
  <Lines>0</Lines>
  <Paragraphs>0</Paragraphs>
  <TotalTime>14</TotalTime>
  <ScaleCrop>false</ScaleCrop>
  <LinksUpToDate>false</LinksUpToDate>
  <CharactersWithSpaces>7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2026-08-03T14:52:00Z</dcterms:created>
  <dc:creator>秦佳辉</dc:creator>
  <cp:lastModifiedBy>秦佳辉</cp:lastModifiedBy>
  <dcterms:modified xsi:type="dcterms:W3CDTF">2026-08-03T14:53:04Z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1033-12.1.26035.26035</vt:lpwstr>
  </property>
  <property fmtid="{D5CDD505-2E9C-101B-9397-08002B2CF9AE}" pid="3" name="KSOTemplateUUID">
    <vt:lpwstr>v1.0_mb_ewjyEVFdovIEjDeoF+68tQ==</vt:lpwstr>
  </property>
  <property fmtid="{D5CDD505-2E9C-101B-9397-08002B2CF9AE}" pid="4" name="ICV">
    <vt:lpwstr>11A72A106007137CC73A706AEF8A544E_41</vt:lpwstr>
  </property>
</Properties>
</file>